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109" w:rsidRDefault="00E66109" w:rsidP="00462F8E">
      <w:pPr>
        <w:tabs>
          <w:tab w:val="left" w:pos="11910"/>
        </w:tabs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right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right"/>
        <w:rPr>
          <w:rFonts w:ascii="Times New Roman CYR" w:hAnsi="Times New Roman CYR" w:cs="Times New Roman CYR"/>
        </w:rPr>
      </w:pPr>
    </w:p>
    <w:p w:rsidR="00E66109" w:rsidRDefault="00E66109" w:rsidP="001F614D">
      <w:pPr>
        <w:jc w:val="right"/>
        <w:rPr>
          <w:b/>
        </w:rPr>
      </w:pPr>
    </w:p>
    <w:p w:rsidR="00E66109" w:rsidRDefault="00E66109" w:rsidP="001F614D">
      <w:pPr>
        <w:jc w:val="center"/>
        <w:rPr>
          <w:b/>
          <w:bCs/>
        </w:rPr>
      </w:pPr>
      <w:r>
        <w:rPr>
          <w:b/>
          <w:bCs/>
        </w:rPr>
        <w:t>Типовая форма паспорта</w:t>
      </w:r>
    </w:p>
    <w:p w:rsidR="00E66109" w:rsidRDefault="00E66109" w:rsidP="001F614D">
      <w:pPr>
        <w:pBdr>
          <w:bottom w:val="single" w:sz="12" w:space="1" w:color="auto"/>
        </w:pBdr>
        <w:jc w:val="center"/>
        <w:rPr>
          <w:b/>
          <w:bCs/>
        </w:rPr>
      </w:pPr>
      <w:r>
        <w:rPr>
          <w:b/>
          <w:bCs/>
        </w:rPr>
        <w:t>организаций отдыха и оздоровления детей и подростков</w:t>
      </w:r>
    </w:p>
    <w:p w:rsidR="00E66109" w:rsidRDefault="00E66109" w:rsidP="002557B7">
      <w:pPr>
        <w:pBdr>
          <w:bottom w:val="single" w:sz="12" w:space="1" w:color="auto"/>
        </w:pBdr>
        <w:jc w:val="center"/>
        <w:rPr>
          <w:bCs/>
        </w:rPr>
      </w:pPr>
      <w:r>
        <w:t xml:space="preserve">Муниципальное казенное общеобразовательное учреждение Ханты-мансийского района «Средняя общеобразовательная школа» п. Выкатной                                                   </w:t>
      </w:r>
      <w:r>
        <w:rPr>
          <w:bCs/>
        </w:rPr>
        <w:t xml:space="preserve"> (наименование организации)</w:t>
      </w:r>
    </w:p>
    <w:p w:rsidR="00E66109" w:rsidRPr="00C9274B" w:rsidRDefault="00E66109" w:rsidP="001F614D">
      <w:pPr>
        <w:pBdr>
          <w:bottom w:val="single" w:sz="12" w:space="1" w:color="auto"/>
        </w:pBdr>
        <w:jc w:val="center"/>
        <w:rPr>
          <w:bCs/>
        </w:rPr>
      </w:pPr>
      <w:r>
        <w:rPr>
          <w:bCs/>
        </w:rPr>
        <w:t>Администрация Ханты-Мансийского района</w:t>
      </w:r>
    </w:p>
    <w:p w:rsidR="00E66109" w:rsidRDefault="00E66109" w:rsidP="001F614D">
      <w:pPr>
        <w:jc w:val="center"/>
        <w:rPr>
          <w:bCs/>
        </w:rPr>
      </w:pPr>
      <w:r>
        <w:rPr>
          <w:bCs/>
        </w:rPr>
        <w:t>(наименование муниципального образования)</w:t>
      </w:r>
    </w:p>
    <w:p w:rsidR="00E66109" w:rsidRDefault="00E66109" w:rsidP="001F614D">
      <w:pPr>
        <w:rPr>
          <w:bCs/>
        </w:rPr>
      </w:pPr>
    </w:p>
    <w:p w:rsidR="00E66109" w:rsidRDefault="00E66109" w:rsidP="001F614D">
      <w:pPr>
        <w:jc w:val="center"/>
        <w:rPr>
          <w:bCs/>
        </w:rPr>
      </w:pPr>
      <w:r>
        <w:rPr>
          <w:bCs/>
        </w:rPr>
        <w:t>по состоянию на «20»</w:t>
      </w:r>
      <w:r w:rsidRPr="00974221">
        <w:rPr>
          <w:bCs/>
        </w:rPr>
        <w:t xml:space="preserve"> </w:t>
      </w:r>
      <w:r>
        <w:rPr>
          <w:bCs/>
        </w:rPr>
        <w:t>января 2012г.</w:t>
      </w:r>
    </w:p>
    <w:p w:rsidR="00E66109" w:rsidRDefault="00E66109" w:rsidP="001F614D">
      <w:pPr>
        <w:jc w:val="both"/>
      </w:pPr>
    </w:p>
    <w:tbl>
      <w:tblPr>
        <w:tblW w:w="921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563"/>
        <w:gridCol w:w="2691"/>
        <w:gridCol w:w="140"/>
        <w:gridCol w:w="11"/>
        <w:gridCol w:w="556"/>
        <w:gridCol w:w="142"/>
        <w:gridCol w:w="293"/>
        <w:gridCol w:w="118"/>
        <w:gridCol w:w="14"/>
        <w:gridCol w:w="709"/>
        <w:gridCol w:w="121"/>
        <w:gridCol w:w="12"/>
        <w:gridCol w:w="11"/>
        <w:gridCol w:w="47"/>
        <w:gridCol w:w="7"/>
        <w:gridCol w:w="235"/>
        <w:gridCol w:w="32"/>
        <w:gridCol w:w="8"/>
        <w:gridCol w:w="94"/>
        <w:gridCol w:w="306"/>
        <w:gridCol w:w="119"/>
        <w:gridCol w:w="356"/>
        <w:gridCol w:w="53"/>
        <w:gridCol w:w="17"/>
        <w:gridCol w:w="63"/>
        <w:gridCol w:w="180"/>
        <w:gridCol w:w="172"/>
        <w:gridCol w:w="293"/>
        <w:gridCol w:w="97"/>
        <w:gridCol w:w="450"/>
        <w:gridCol w:w="22"/>
        <w:gridCol w:w="565"/>
        <w:gridCol w:w="133"/>
        <w:gridCol w:w="580"/>
      </w:tblGrid>
      <w:tr w:rsidR="00E66109" w:rsidTr="00974221">
        <w:trPr>
          <w:cantSplit/>
        </w:trPr>
        <w:tc>
          <w:tcPr>
            <w:tcW w:w="9210" w:type="dxa"/>
            <w:gridSpan w:val="3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1. Общие сведения об организации отдыха и оздоровления детей и подростков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5"/>
              </w:rPr>
              <w:t>1.1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 xml:space="preserve">Полное наименование организации отдыха и оздоровления детей и подростков (далее - организация) без сокращений (включая </w:t>
            </w:r>
            <w:r>
              <w:t xml:space="preserve">организационно-правовую форму), </w:t>
            </w:r>
            <w:r>
              <w:rPr>
                <w:spacing w:val="-5"/>
              </w:rPr>
              <w:t>идентификационный номер налогоплательщика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8F167A">
            <w:pPr>
              <w:shd w:val="clear" w:color="auto" w:fill="FFFFFF"/>
              <w:spacing w:after="200" w:line="276" w:lineRule="auto"/>
              <w:jc w:val="both"/>
            </w:pPr>
            <w:r>
              <w:t>Муниципальное казенное общеобразовательное учреждение Ханты-мансийского района «Средняя общеобразовательная школа» п. Выкатной  Лагерь дневного пребывания</w:t>
            </w:r>
          </w:p>
          <w:p w:rsidR="00E66109" w:rsidRDefault="00E66109" w:rsidP="008F167A">
            <w:pPr>
              <w:shd w:val="clear" w:color="auto" w:fill="FFFFFF"/>
              <w:spacing w:after="200" w:line="276" w:lineRule="auto"/>
              <w:jc w:val="both"/>
            </w:pPr>
            <w:r>
              <w:t>«Муравей»</w:t>
            </w:r>
          </w:p>
          <w:p w:rsidR="00E66109" w:rsidRPr="00007173" w:rsidRDefault="00E66109" w:rsidP="00007173">
            <w:pPr>
              <w:rPr>
                <w:lang w:val="en-US"/>
              </w:rPr>
            </w:pPr>
            <w:r>
              <w:t>ИНН:</w:t>
            </w:r>
            <w:r>
              <w:rPr>
                <w:lang w:val="en-US"/>
              </w:rPr>
              <w:t xml:space="preserve"> </w:t>
            </w:r>
            <w:r w:rsidRPr="00616118">
              <w:t>8618004852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5"/>
              </w:rPr>
              <w:t>1.2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Юридический адрес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Pr="00F07232" w:rsidRDefault="00E66109" w:rsidP="008F167A">
            <w:pPr>
              <w:ind w:right="-1"/>
            </w:pPr>
            <w:r>
              <w:t>628513</w:t>
            </w:r>
            <w:r w:rsidRPr="00F07232">
              <w:t>,Тюменская  область</w:t>
            </w:r>
          </w:p>
          <w:p w:rsidR="00E66109" w:rsidRPr="00F07232" w:rsidRDefault="00E66109" w:rsidP="008F167A">
            <w:pPr>
              <w:ind w:right="-1"/>
            </w:pPr>
            <w:r w:rsidRPr="00F07232">
              <w:t>Ханты-Мансийский  автономный  округ,</w:t>
            </w:r>
          </w:p>
          <w:p w:rsidR="00E66109" w:rsidRPr="00F07232" w:rsidRDefault="00E66109" w:rsidP="008F167A">
            <w:pPr>
              <w:ind w:right="-1"/>
            </w:pPr>
            <w:r w:rsidRPr="00F07232">
              <w:t>Ханты-Мансийский  район</w:t>
            </w:r>
          </w:p>
          <w:p w:rsidR="00E66109" w:rsidRPr="00007173" w:rsidRDefault="00E66109" w:rsidP="00007173">
            <w:pPr>
              <w:ind w:right="-1"/>
              <w:rPr>
                <w:lang w:val="en-US"/>
              </w:rPr>
            </w:pPr>
            <w:r>
              <w:t>п.  Выкатной,  ул. Школьная, 2</w:t>
            </w:r>
          </w:p>
        </w:tc>
      </w:tr>
      <w:tr w:rsidR="00E66109" w:rsidRPr="002557B7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1.3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 xml:space="preserve">Фактический адрес местонахождения, </w:t>
            </w:r>
            <w:r>
              <w:rPr>
                <w:spacing w:val="-4"/>
              </w:rPr>
              <w:t xml:space="preserve">телефон, факс, адреса электронной почты и </w:t>
            </w:r>
            <w:r>
              <w:t>интернет-страницы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Pr="00F07232" w:rsidRDefault="00E66109" w:rsidP="008F167A">
            <w:pPr>
              <w:ind w:right="-1"/>
            </w:pPr>
            <w:r w:rsidRPr="00F07232">
              <w:t>628521,Тюменская  область</w:t>
            </w:r>
          </w:p>
          <w:p w:rsidR="00E66109" w:rsidRPr="00F07232" w:rsidRDefault="00E66109" w:rsidP="008F167A">
            <w:pPr>
              <w:ind w:right="-1"/>
            </w:pPr>
            <w:r w:rsidRPr="00F07232">
              <w:t>Ханты-Мансийский  автономный  округ,</w:t>
            </w:r>
          </w:p>
          <w:p w:rsidR="00E66109" w:rsidRPr="00F07232" w:rsidRDefault="00E66109" w:rsidP="008F167A">
            <w:pPr>
              <w:ind w:right="-1"/>
            </w:pPr>
            <w:r w:rsidRPr="00F07232">
              <w:t>Ханты-Мансийский  район</w:t>
            </w:r>
          </w:p>
          <w:p w:rsidR="00E66109" w:rsidRPr="00F07232" w:rsidRDefault="00E66109" w:rsidP="002557B7">
            <w:pPr>
              <w:ind w:right="-1"/>
            </w:pPr>
            <w:r>
              <w:t>п.  Выкатной,  ул. Школьная, 2</w:t>
            </w:r>
          </w:p>
          <w:p w:rsidR="00E66109" w:rsidRPr="008F167A" w:rsidRDefault="00E66109" w:rsidP="008F167A">
            <w:pPr>
              <w:ind w:right="-1"/>
            </w:pPr>
            <w:r>
              <w:t xml:space="preserve">Тел / факс </w:t>
            </w:r>
          </w:p>
          <w:p w:rsidR="00E66109" w:rsidRPr="003F4147" w:rsidRDefault="00E66109" w:rsidP="008F167A">
            <w:pPr>
              <w:ind w:right="-1"/>
            </w:pPr>
            <w:r w:rsidRPr="003F4147">
              <w:t xml:space="preserve">  (3467) 376-200</w:t>
            </w:r>
          </w:p>
          <w:p w:rsidR="00E66109" w:rsidRPr="003F4147" w:rsidRDefault="00E66109" w:rsidP="008F167A">
            <w:pPr>
              <w:ind w:right="-1"/>
            </w:pPr>
            <w:r>
              <w:rPr>
                <w:lang w:val="en-US"/>
              </w:rPr>
              <w:t>E</w:t>
            </w:r>
            <w:r w:rsidRPr="003F4147">
              <w:t>-</w:t>
            </w:r>
            <w:r>
              <w:rPr>
                <w:lang w:val="en-US"/>
              </w:rPr>
              <w:t>mail</w:t>
            </w:r>
            <w:r w:rsidRPr="003F4147">
              <w:t xml:space="preserve">: </w:t>
            </w:r>
            <w:r>
              <w:rPr>
                <w:lang w:val="en-US"/>
              </w:rPr>
              <w:t>Vykatnoj</w:t>
            </w:r>
            <w:r w:rsidRPr="003F4147">
              <w:t>@</w:t>
            </w:r>
            <w:r>
              <w:rPr>
                <w:lang w:val="en-US"/>
              </w:rPr>
              <w:t>list</w:t>
            </w:r>
            <w:r w:rsidRPr="003F4147">
              <w:t>.</w:t>
            </w:r>
            <w:r>
              <w:rPr>
                <w:lang w:val="en-US"/>
              </w:rPr>
              <w:t>ru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1.4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 xml:space="preserve">Удаленность от ближайшего населенного </w:t>
            </w:r>
            <w:r>
              <w:rPr>
                <w:spacing w:val="-5"/>
              </w:rPr>
              <w:t xml:space="preserve">пункта, расстояние до него от организации </w:t>
            </w:r>
            <w:r>
              <w:t>(в км)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1.5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Учредитель организации (полное наименование):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Pr="008F167A" w:rsidRDefault="00E66109" w:rsidP="004F5E1B">
            <w:pPr>
              <w:shd w:val="clear" w:color="auto" w:fill="FFFFFF"/>
              <w:spacing w:after="200" w:line="276" w:lineRule="auto"/>
              <w:jc w:val="both"/>
            </w:pPr>
            <w:r>
              <w:t>Администрация Ханты-Мансийского района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адрес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4F5E1B">
            <w:pPr>
              <w:ind w:right="-1"/>
            </w:pPr>
            <w:r w:rsidRPr="00D95A4B">
              <w:t>628001, Российская Федерация, Тюменская область, Ханты-Мансийский автономный округ-Югра,</w:t>
            </w:r>
            <w:r>
              <w:t xml:space="preserve"> </w:t>
            </w:r>
            <w:r w:rsidRPr="00D95A4B">
              <w:t>г. Ханты-Мансийск, ул.Гагарина, д.214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контактный телефон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4F5E1B">
            <w:pPr>
              <w:ind w:right="-1"/>
            </w:pPr>
            <w:r>
              <w:t>8 (3467)73-52-80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Ф.И.О. руководителя (без сокращений)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Захаров Пётр Николаевич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1.6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Собственник организации (полное имя/наименование):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Комитет по образованию администрации Ханты-Мансийского района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адрес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 w:rsidRPr="00D95A4B">
              <w:t>628001, Тюменская область, Ханты-Мансийский автономный округ-Югра,</w:t>
            </w:r>
            <w:r>
              <w:t xml:space="preserve"> </w:t>
            </w:r>
            <w:r w:rsidRPr="00D95A4B">
              <w:t>г.Ханты-Мансийск, ул.Строителей 28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контактный телефон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8 (4367)32-25-45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Ф.И.О. руководителя (без сокращений)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Евстратова Елена Александровна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1.7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Руководитель организации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Руководитель образовательного учреждения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Ф.И.О. (без сокращений)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Pr="00007173" w:rsidRDefault="00E66109" w:rsidP="004F5E1B">
            <w:pPr>
              <w:shd w:val="clear" w:color="auto" w:fill="FFFFFF"/>
              <w:spacing w:after="200" w:line="276" w:lineRule="auto"/>
              <w:jc w:val="both"/>
              <w:rPr>
                <w:lang w:val="en-US"/>
              </w:rPr>
            </w:pPr>
            <w:r>
              <w:t>Белова Ольга Викторовна</w:t>
            </w:r>
          </w:p>
        </w:tc>
      </w:tr>
      <w:tr w:rsidR="00E66109" w:rsidTr="00007173">
        <w:trPr>
          <w:cantSplit/>
          <w:trHeight w:val="70"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образование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высшее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стаж работы в данной должности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9 месяцев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контактный телефон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376194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1.8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Тип организации, в том числе: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>загородный оздоровительный лагерь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санаторно-оздоровительный лагерь круглогодичного действия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оздоровительный лагерь с дневным пребыванием детей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5"/>
              </w:rPr>
              <w:t xml:space="preserve">специализированный (профильный) лагерь </w:t>
            </w:r>
            <w:r>
              <w:t>(указать профиль)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оздоровительно-образовательный центр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иная организация отдыха и оздоровления </w:t>
            </w:r>
            <w:r>
              <w:t>детей (уточнить какая)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vMerge w:val="restart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1.9.</w:t>
            </w:r>
          </w:p>
        </w:tc>
        <w:tc>
          <w:tcPr>
            <w:tcW w:w="5107" w:type="dxa"/>
            <w:gridSpan w:val="15"/>
            <w:vMerge w:val="restart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007173">
            <w:pPr>
              <w:shd w:val="clear" w:color="auto" w:fill="FFFFFF"/>
              <w:spacing w:after="200" w:line="276" w:lineRule="auto"/>
              <w:jc w:val="both"/>
            </w:pPr>
            <w:r>
              <w:t>Устав МКОУ ХМР СОШ п. Выкатной</w:t>
            </w:r>
          </w:p>
        </w:tc>
      </w:tr>
      <w:tr w:rsidR="00E66109" w:rsidTr="00974221">
        <w:trPr>
          <w:cantSplit/>
        </w:trPr>
        <w:tc>
          <w:tcPr>
            <w:tcW w:w="563" w:type="dxa"/>
            <w:vMerge/>
            <w:vAlign w:val="center"/>
          </w:tcPr>
          <w:p w:rsidR="00E66109" w:rsidRDefault="00E66109" w:rsidP="001F614D"/>
        </w:tc>
        <w:tc>
          <w:tcPr>
            <w:tcW w:w="5107" w:type="dxa"/>
            <w:gridSpan w:val="15"/>
            <w:vMerge/>
            <w:vAlign w:val="center"/>
          </w:tcPr>
          <w:p w:rsidR="00E66109" w:rsidRDefault="00E66109" w:rsidP="001F614D"/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1.10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Год ввода организации в эксплуатацию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2012г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1.11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Период функционирования организации (круглогодично, сезонно)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сезонно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1.12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30 человек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1.13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Наличие проекта организации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1.14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Год последнего ремонта, в том числе: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капитальный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текущий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2011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1.15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Количество смен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1.16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Длительность смен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21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1.17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Загрузка по сменам (количество детей):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1-я смена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30 человек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2-я смена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3-я смена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4-я смена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загрузка в межканикулярный период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1.18</w:t>
            </w:r>
          </w:p>
        </w:tc>
        <w:tc>
          <w:tcPr>
            <w:tcW w:w="5107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spacing w:val="-4"/>
              </w:rPr>
            </w:pPr>
            <w:r>
              <w:rPr>
                <w:spacing w:val="-4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3540" w:type="dxa"/>
            <w:gridSpan w:val="1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7-14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6"/>
              </w:rPr>
              <w:t>1.19</w:t>
            </w:r>
          </w:p>
        </w:tc>
        <w:tc>
          <w:tcPr>
            <w:tcW w:w="8647" w:type="dxa"/>
            <w:gridSpan w:val="3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Здания и сооружения нежилого назначения: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Количество, этажность</w:t>
            </w:r>
          </w:p>
        </w:tc>
        <w:tc>
          <w:tcPr>
            <w:tcW w:w="675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год пост-ройки</w:t>
            </w:r>
          </w:p>
        </w:tc>
        <w:tc>
          <w:tcPr>
            <w:tcW w:w="960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2"/>
              </w:rPr>
              <w:t xml:space="preserve">площадь </w:t>
            </w:r>
            <w:r>
              <w:t>(кв. м)</w:t>
            </w:r>
          </w:p>
        </w:tc>
        <w:tc>
          <w:tcPr>
            <w:tcW w:w="840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степень износа (в %)</w:t>
            </w:r>
          </w:p>
        </w:tc>
        <w:tc>
          <w:tcPr>
            <w:tcW w:w="720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на какое</w:t>
            </w:r>
            <w:r>
              <w:rPr>
                <w:spacing w:val="-5"/>
              </w:rPr>
              <w:t>коли-че</w:t>
            </w:r>
            <w:r>
              <w:t xml:space="preserve">ство детей </w:t>
            </w:r>
            <w:r>
              <w:rPr>
                <w:spacing w:val="-2"/>
              </w:rPr>
              <w:t>рас-счи-т</w:t>
            </w:r>
            <w:r>
              <w:t>ано</w:t>
            </w:r>
          </w:p>
        </w:tc>
        <w:tc>
          <w:tcPr>
            <w:tcW w:w="580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 xml:space="preserve">год пос-лед-него </w:t>
            </w:r>
            <w:r>
              <w:rPr>
                <w:spacing w:val="-3"/>
              </w:rPr>
              <w:t>капи-таль-ного</w:t>
            </w:r>
            <w:r>
              <w:t>ре-мон-та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6"/>
              </w:rPr>
              <w:t>1.20</w:t>
            </w: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Наличие автотранспорта на балансе (количество </w:t>
            </w:r>
            <w:r>
              <w:t>единиц, марки), в том числе: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автобусы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микроавтобусы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Микроавтобус Газель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автотранспорт коммунального назначения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1.21</w:t>
            </w: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Территория: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общая площадь земельного участка (га)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Pr="00007173" w:rsidRDefault="00E66109" w:rsidP="001F614D">
            <w:pPr>
              <w:shd w:val="clear" w:color="auto" w:fill="FFFFFF"/>
              <w:spacing w:after="200" w:line="276" w:lineRule="auto"/>
              <w:jc w:val="both"/>
              <w:rPr>
                <w:highlight w:val="yellow"/>
              </w:rPr>
            </w:pPr>
            <w:r w:rsidRPr="00D90C1C">
              <w:t>4633 м</w:t>
            </w:r>
            <w:r w:rsidRPr="00D90C1C">
              <w:rPr>
                <w:vertAlign w:val="superscript"/>
              </w:rPr>
              <w:t>2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Pr="00D90C1C" w:rsidRDefault="00E66109" w:rsidP="001F614D">
            <w:pPr>
              <w:shd w:val="clear" w:color="auto" w:fill="FFFFFF"/>
              <w:spacing w:after="200" w:line="276" w:lineRule="auto"/>
            </w:pPr>
            <w:r w:rsidRPr="00D90C1C">
              <w:t>площадь озеленения (га)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Pr="00D90C1C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0,25</w:t>
            </w:r>
            <w:r w:rsidRPr="00D90C1C">
              <w:t xml:space="preserve"> га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насаждений на территории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есть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соответствие территории лагеря требованиям </w:t>
            </w:r>
            <w:r>
              <w:rPr>
                <w:spacing w:val="-2"/>
              </w:rPr>
              <w:t xml:space="preserve">надзорных и контрольных органов (при наличии запрещающих предписаний, указать </w:t>
            </w:r>
            <w:r>
              <w:t>причины)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соответствует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>наличие плана территории организации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1.22</w:t>
            </w: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Наличие водного объекта, в том числе его </w:t>
            </w:r>
            <w:r>
              <w:t>удаленность от территории лагеря: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бассейн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пруд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река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Река – 300 км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72" w:type="dxa"/>
            <w:gridSpan w:val="1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озеро</w:t>
            </w:r>
          </w:p>
        </w:tc>
        <w:tc>
          <w:tcPr>
            <w:tcW w:w="3775" w:type="dxa"/>
            <w:gridSpan w:val="1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3 км.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водохранилище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море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7"/>
              </w:rPr>
              <w:t>1.23</w:t>
            </w: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>Наличие оборудованного пляжа, в том числе: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>наличие ограждения в зоне купания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оснащение зоны купания (наличие </w:t>
            </w:r>
            <w:r>
              <w:rPr>
                <w:spacing w:val="-5"/>
              </w:rPr>
              <w:t xml:space="preserve">спасательных и медицинских постов, </w:t>
            </w:r>
            <w:r>
              <w:t>спасательных средств)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душевой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туалета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кабин для переодевания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навесов от солнца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наличие пункта медицинской помощи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поста службы спасения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3"/>
              </w:rPr>
              <w:t>1.24</w:t>
            </w: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Обеспечение мерами пожарной и </w:t>
            </w:r>
            <w:r>
              <w:rPr>
                <w:spacing w:val="-4"/>
              </w:rPr>
              <w:t xml:space="preserve">антитеррористической безопасности, в том </w:t>
            </w:r>
            <w:r>
              <w:t>числе: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ограждение (указать какое)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забор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охрана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организация пропускного режима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наличие кнопки тревожной сигнализации </w:t>
            </w:r>
            <w:r>
              <w:t>(КТС)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наличие автоматической пожарной </w:t>
            </w:r>
            <w:r>
              <w:rPr>
                <w:spacing w:val="-4"/>
              </w:rPr>
              <w:t xml:space="preserve">сигнализации (АПС) с выводом сигнала на </w:t>
            </w:r>
            <w:r>
              <w:t>пульт пожарной части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наличие системы оповещения и управления </w:t>
            </w:r>
            <w:r>
              <w:t>эвакуацией людей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укомплектованность первичными средствами </w:t>
            </w:r>
            <w:r>
              <w:t>пожаротушения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полная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4865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наличие источников наружного противопожарного водоснабжения </w:t>
            </w:r>
            <w:r>
              <w:rPr>
                <w:spacing w:val="-4"/>
              </w:rPr>
              <w:t xml:space="preserve">(противопожарных водоемов), отвечающих </w:t>
            </w:r>
            <w:r>
              <w:rPr>
                <w:spacing w:val="-2"/>
              </w:rPr>
              <w:t xml:space="preserve">установленным требованиям пожарной </w:t>
            </w:r>
            <w:r>
              <w:t>безопасности</w:t>
            </w:r>
          </w:p>
        </w:tc>
        <w:tc>
          <w:tcPr>
            <w:tcW w:w="3782" w:type="dxa"/>
            <w:gridSpan w:val="20"/>
            <w:shd w:val="clear" w:color="auto" w:fill="FFFFFF"/>
          </w:tcPr>
          <w:p w:rsidR="00E66109" w:rsidRDefault="00E66109" w:rsidP="001F614D">
            <w:pPr>
              <w:tabs>
                <w:tab w:val="left" w:pos="1114"/>
              </w:tabs>
              <w:spacing w:after="200" w:line="276" w:lineRule="auto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647" w:type="dxa"/>
            <w:gridSpan w:val="3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Сведения о штатной численности организации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42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297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Количество (чел.)</w:t>
            </w:r>
          </w:p>
        </w:tc>
        <w:tc>
          <w:tcPr>
            <w:tcW w:w="3508" w:type="dxa"/>
            <w:gridSpan w:val="1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Образовательный уровень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pacing w:after="200" w:line="276" w:lineRule="auto"/>
              <w:jc w:val="center"/>
            </w:pPr>
          </w:p>
        </w:tc>
        <w:tc>
          <w:tcPr>
            <w:tcW w:w="2842" w:type="dxa"/>
            <w:gridSpan w:val="3"/>
            <w:shd w:val="clear" w:color="auto" w:fill="FFFFFF"/>
          </w:tcPr>
          <w:p w:rsidR="00E66109" w:rsidRDefault="00E66109" w:rsidP="001F614D">
            <w:pPr>
              <w:spacing w:after="200" w:line="276" w:lineRule="auto"/>
              <w:jc w:val="both"/>
            </w:pPr>
          </w:p>
        </w:tc>
        <w:tc>
          <w:tcPr>
            <w:tcW w:w="110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14"/>
              </w:rPr>
              <w:t>по штату</w:t>
            </w:r>
          </w:p>
        </w:tc>
        <w:tc>
          <w:tcPr>
            <w:tcW w:w="1188" w:type="dxa"/>
            <w:gridSpan w:val="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в наличии</w:t>
            </w:r>
          </w:p>
        </w:tc>
        <w:tc>
          <w:tcPr>
            <w:tcW w:w="936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высшее</w:t>
            </w:r>
          </w:p>
        </w:tc>
        <w:tc>
          <w:tcPr>
            <w:tcW w:w="1294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среднее специаль-ное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среднее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42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</w:pPr>
            <w:r>
              <w:t>Штатная численность организации</w:t>
            </w:r>
          </w:p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в том числе:</w:t>
            </w:r>
          </w:p>
        </w:tc>
        <w:tc>
          <w:tcPr>
            <w:tcW w:w="110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88" w:type="dxa"/>
            <w:gridSpan w:val="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36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94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2.1.</w:t>
            </w:r>
          </w:p>
        </w:tc>
        <w:tc>
          <w:tcPr>
            <w:tcW w:w="2842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Педагогические работники</w:t>
            </w:r>
          </w:p>
        </w:tc>
        <w:tc>
          <w:tcPr>
            <w:tcW w:w="110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3</w:t>
            </w:r>
          </w:p>
        </w:tc>
        <w:tc>
          <w:tcPr>
            <w:tcW w:w="1188" w:type="dxa"/>
            <w:gridSpan w:val="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3</w:t>
            </w:r>
          </w:p>
        </w:tc>
        <w:tc>
          <w:tcPr>
            <w:tcW w:w="936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</w:t>
            </w:r>
          </w:p>
        </w:tc>
        <w:tc>
          <w:tcPr>
            <w:tcW w:w="1294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2.2.</w:t>
            </w:r>
          </w:p>
        </w:tc>
        <w:tc>
          <w:tcPr>
            <w:tcW w:w="2842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Медицинские работники</w:t>
            </w:r>
          </w:p>
        </w:tc>
        <w:tc>
          <w:tcPr>
            <w:tcW w:w="110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88" w:type="dxa"/>
            <w:gridSpan w:val="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36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94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2.3.</w:t>
            </w:r>
          </w:p>
        </w:tc>
        <w:tc>
          <w:tcPr>
            <w:tcW w:w="2842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Работники пищеблока</w:t>
            </w:r>
          </w:p>
        </w:tc>
        <w:tc>
          <w:tcPr>
            <w:tcW w:w="110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3</w:t>
            </w:r>
          </w:p>
        </w:tc>
        <w:tc>
          <w:tcPr>
            <w:tcW w:w="1188" w:type="dxa"/>
            <w:gridSpan w:val="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</w:t>
            </w:r>
          </w:p>
        </w:tc>
        <w:tc>
          <w:tcPr>
            <w:tcW w:w="936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94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2.4.</w:t>
            </w:r>
          </w:p>
        </w:tc>
        <w:tc>
          <w:tcPr>
            <w:tcW w:w="2842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Административно-хозяйственный персонал</w:t>
            </w:r>
          </w:p>
        </w:tc>
        <w:tc>
          <w:tcPr>
            <w:tcW w:w="110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</w:t>
            </w:r>
          </w:p>
        </w:tc>
        <w:tc>
          <w:tcPr>
            <w:tcW w:w="1188" w:type="dxa"/>
            <w:gridSpan w:val="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</w:t>
            </w:r>
          </w:p>
        </w:tc>
        <w:tc>
          <w:tcPr>
            <w:tcW w:w="936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94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2.5.</w:t>
            </w:r>
          </w:p>
        </w:tc>
        <w:tc>
          <w:tcPr>
            <w:tcW w:w="2842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Другие (указать какие) вожатые</w:t>
            </w:r>
          </w:p>
        </w:tc>
        <w:tc>
          <w:tcPr>
            <w:tcW w:w="110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88" w:type="dxa"/>
            <w:gridSpan w:val="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36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94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647" w:type="dxa"/>
            <w:gridSpan w:val="3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 xml:space="preserve"> Сведения об условиях размещения детей и подростков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Характеристика помещений</w:t>
            </w:r>
          </w:p>
        </w:tc>
        <w:tc>
          <w:tcPr>
            <w:tcW w:w="5816" w:type="dxa"/>
            <w:gridSpan w:val="3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Спальные помещения (по числу этажей и помещений)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410" w:type="dxa"/>
            <w:gridSpan w:val="1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1 этаж</w:t>
            </w:r>
          </w:p>
        </w:tc>
        <w:tc>
          <w:tcPr>
            <w:tcW w:w="3406" w:type="dxa"/>
            <w:gridSpan w:val="1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2 этаж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номер спального помещения (строка </w:t>
            </w:r>
            <w:r>
              <w:rPr>
                <w:spacing w:val="-4"/>
              </w:rPr>
              <w:t xml:space="preserve">разбивается по количеству </w:t>
            </w:r>
            <w:r>
              <w:t>помещений)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№1</w:t>
            </w: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№2</w:t>
            </w: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№1</w:t>
            </w: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№2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№3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площадь спального помещения (в 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высота спального </w:t>
            </w:r>
            <w:r>
              <w:rPr>
                <w:spacing w:val="-4"/>
              </w:rPr>
              <w:t>помещения (в метрах)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количество коек (шт.)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rPr>
                <w:spacing w:val="-4"/>
              </w:rPr>
            </w:pPr>
            <w:r>
              <w:rPr>
                <w:spacing w:val="-4"/>
              </w:rPr>
              <w:t>год последнего ремонта</w:t>
            </w:r>
          </w:p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в </w:t>
            </w:r>
            <w:r>
              <w:t>том числе: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капитальный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текущий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наличие горячего </w:t>
            </w:r>
            <w:r>
              <w:rPr>
                <w:spacing w:val="-4"/>
              </w:rPr>
              <w:t xml:space="preserve">водоснабжения (на этаже), </w:t>
            </w:r>
            <w:r>
              <w:t>в том числе: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централизованное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децентрализованное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наличие холодного </w:t>
            </w:r>
            <w:r>
              <w:rPr>
                <w:spacing w:val="-3"/>
              </w:rPr>
              <w:t xml:space="preserve">водоснабжения (на этаже, в </w:t>
            </w:r>
            <w:r>
              <w:t>том числе):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централизованное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децентрализованное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наличие сушилок для </w:t>
            </w:r>
            <w:r>
              <w:t>одежды и обуви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количество кранов в </w:t>
            </w:r>
            <w:r>
              <w:rPr>
                <w:spacing w:val="-3"/>
              </w:rPr>
              <w:t>умывальнике (на этаже)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количество очков в туалете (на этаже)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наличие комнаты личной </w:t>
            </w:r>
            <w:r>
              <w:t>гигиены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 xml:space="preserve">наличие камеры хранения </w:t>
            </w:r>
            <w:r>
              <w:t>личных вещей детей</w:t>
            </w:r>
          </w:p>
        </w:tc>
        <w:tc>
          <w:tcPr>
            <w:tcW w:w="113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6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51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7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4.</w:t>
            </w:r>
          </w:p>
        </w:tc>
        <w:tc>
          <w:tcPr>
            <w:tcW w:w="8647" w:type="dxa"/>
            <w:gridSpan w:val="3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 xml:space="preserve">Год </w:t>
            </w:r>
            <w:r>
              <w:rPr>
                <w:spacing w:val="-13"/>
              </w:rPr>
              <w:t>постро</w:t>
            </w:r>
            <w:r>
              <w:t>йки</w:t>
            </w: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18"/>
              </w:rPr>
              <w:t xml:space="preserve">Площадь </w:t>
            </w:r>
            <w:r>
              <w:t>(кв. м)</w:t>
            </w: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Степень износа (в%)</w:t>
            </w: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 xml:space="preserve">На какое </w:t>
            </w:r>
            <w:r>
              <w:rPr>
                <w:spacing w:val="-12"/>
              </w:rPr>
              <w:t xml:space="preserve">количество детей </w:t>
            </w:r>
            <w:r>
              <w:t>рассчитано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 xml:space="preserve">Год последнего </w:t>
            </w:r>
            <w:r>
              <w:rPr>
                <w:spacing w:val="-15"/>
              </w:rPr>
              <w:t>капиталь</w:t>
            </w:r>
            <w:r>
              <w:t>ного ремонта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волейбола</w:t>
            </w: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1985</w:t>
            </w: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300</w:t>
            </w: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47</w:t>
            </w: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25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2002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баскетбола</w:t>
            </w: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1985</w:t>
            </w: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>
            <w:r w:rsidRPr="00EA50DE">
              <w:t>300</w:t>
            </w: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>
            <w:r w:rsidRPr="002F14F2">
              <w:t>47</w:t>
            </w: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25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C2254F">
            <w:pPr>
              <w:shd w:val="clear" w:color="auto" w:fill="FFFFFF"/>
              <w:spacing w:after="200" w:line="276" w:lineRule="auto"/>
              <w:jc w:val="both"/>
            </w:pPr>
            <w:r>
              <w:t>2002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бадминтона</w:t>
            </w: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1985</w:t>
            </w: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>
            <w:r w:rsidRPr="00EA50DE">
              <w:t>300</w:t>
            </w: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>
            <w:r w:rsidRPr="002F14F2">
              <w:t>47</w:t>
            </w: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25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2002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настольного тенниса</w:t>
            </w: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1985</w:t>
            </w: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50</w:t>
            </w: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47</w:t>
            </w: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10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2002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rPr>
                <w:spacing w:val="-4"/>
              </w:rPr>
              <w:t>прыжков в длину, высоту</w:t>
            </w: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1985</w:t>
            </w: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>
            <w:r w:rsidRPr="00FC5AB9">
              <w:t>300</w:t>
            </w: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>
            <w:r w:rsidRPr="00847E53">
              <w:t>47</w:t>
            </w: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25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2002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беговая дорожка</w:t>
            </w: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1985</w:t>
            </w: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>
            <w:r>
              <w:t>300</w:t>
            </w: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>
            <w:r w:rsidRPr="00847E53">
              <w:t>47</w:t>
            </w: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bookmarkStart w:id="0" w:name="_GoBack"/>
            <w:bookmarkEnd w:id="0"/>
            <w:r>
              <w:t>25</w:t>
            </w: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2002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футбольное поле</w:t>
            </w: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бассейн</w:t>
            </w: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831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rPr>
                <w:spacing w:val="-3"/>
              </w:rPr>
              <w:t>другие (указать какие)</w:t>
            </w:r>
          </w:p>
        </w:tc>
        <w:tc>
          <w:tcPr>
            <w:tcW w:w="1002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85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337" w:type="dxa"/>
            <w:gridSpan w:val="1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14" w:type="dxa"/>
            <w:gridSpan w:val="6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278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5.</w:t>
            </w:r>
          </w:p>
        </w:tc>
        <w:tc>
          <w:tcPr>
            <w:tcW w:w="8647" w:type="dxa"/>
            <w:gridSpan w:val="3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Обеспеченность объектами культурно-массового назначения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6335" w:type="dxa"/>
            <w:gridSpan w:val="2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кинозал (количество мест)</w:t>
            </w:r>
          </w:p>
        </w:tc>
        <w:tc>
          <w:tcPr>
            <w:tcW w:w="2312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6335" w:type="dxa"/>
            <w:gridSpan w:val="2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библиотека (количество мест в читальном зале)</w:t>
            </w:r>
          </w:p>
        </w:tc>
        <w:tc>
          <w:tcPr>
            <w:tcW w:w="2312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6335" w:type="dxa"/>
            <w:gridSpan w:val="2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игровые комнаты, помещения для работы кружков </w:t>
            </w:r>
            <w:r>
              <w:t>(указать какие и их количество)</w:t>
            </w:r>
          </w:p>
        </w:tc>
        <w:tc>
          <w:tcPr>
            <w:tcW w:w="2312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 xml:space="preserve">Учебные кабинеты 3 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6335" w:type="dxa"/>
            <w:gridSpan w:val="2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актовый зал (крытая эстрада), количество </w:t>
            </w:r>
            <w:r>
              <w:t>посадочных мест</w:t>
            </w:r>
          </w:p>
        </w:tc>
        <w:tc>
          <w:tcPr>
            <w:tcW w:w="2312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Актовый зал – 50 п.м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6335" w:type="dxa"/>
            <w:gridSpan w:val="2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летняя эстрада (открытая площадка)</w:t>
            </w:r>
          </w:p>
        </w:tc>
        <w:tc>
          <w:tcPr>
            <w:tcW w:w="2312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6335" w:type="dxa"/>
            <w:gridSpan w:val="2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аттракционов</w:t>
            </w:r>
          </w:p>
        </w:tc>
        <w:tc>
          <w:tcPr>
            <w:tcW w:w="2312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6335" w:type="dxa"/>
            <w:gridSpan w:val="2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наличие необходимой литературы, игр, инвентаря, оборудования, снаряжения для организации досуга в соответствии с возрастом детей и подростков, в том </w:t>
            </w:r>
            <w:r>
              <w:t>числе компьютерной техники</w:t>
            </w:r>
          </w:p>
        </w:tc>
        <w:tc>
          <w:tcPr>
            <w:tcW w:w="2312" w:type="dxa"/>
            <w:gridSpan w:val="8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6.</w:t>
            </w:r>
          </w:p>
        </w:tc>
        <w:tc>
          <w:tcPr>
            <w:tcW w:w="8647" w:type="dxa"/>
            <w:gridSpan w:val="3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Обеспеченность объектами медицинского назначения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Кол-во</w:t>
            </w: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Площадь (кв.м)</w:t>
            </w: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Степень износа (в%)</w:t>
            </w: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Оснащен в соответст-вии с нормами (да, нет)</w:t>
            </w: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Год постройки (ввода в эксплуата-цию)</w:t>
            </w: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Год пос-лед-него капи-таль-ногоремон-та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Cs/>
              </w:rPr>
              <w:t>6.1.</w:t>
            </w: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Медицинский пункт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кабинет врача-педиатра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процедурная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комната медицинской сестры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кабинет зубного врача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туалет с умывальником в </w:t>
            </w:r>
            <w:r>
              <w:t>шлюзе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Cs/>
              </w:rPr>
              <w:t>6.2.</w:t>
            </w: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Изолятор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палата для капельных инфекций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палата для кишечных инфекций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палата бокса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количество коек в палатах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lang w:val="en-US"/>
              </w:rPr>
              <w:t>X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процедурная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буфетная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душевая для больных детей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2"/>
              </w:rPr>
              <w:t xml:space="preserve">помещение для обработки и </w:t>
            </w:r>
            <w:r>
              <w:rPr>
                <w:spacing w:val="-4"/>
              </w:rPr>
              <w:t xml:space="preserve">хранения уборочного инвентаря, </w:t>
            </w:r>
            <w:r>
              <w:rPr>
                <w:spacing w:val="-2"/>
              </w:rPr>
              <w:t>приготовления дезрастворов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санитарный узел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6.3</w:t>
            </w: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в организации специализированного санитарного транспорта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lang w:val="en-US"/>
              </w:rPr>
              <w:t>X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6.4</w:t>
            </w:r>
          </w:p>
        </w:tc>
        <w:tc>
          <w:tcPr>
            <w:tcW w:w="269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Другие (указать какие)</w:t>
            </w:r>
          </w:p>
        </w:tc>
        <w:tc>
          <w:tcPr>
            <w:tcW w:w="849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992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134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713" w:type="dxa"/>
            <w:gridSpan w:val="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8647" w:type="dxa"/>
            <w:gridSpan w:val="3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Обеспеченность объектами хозяйственно-бытового назначения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7.1.</w:t>
            </w: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3"/>
              </w:rPr>
              <w:t>Характеристика банно-прачечного блока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Количественный показатель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проектная мощность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год последнего ремонта, в том числе: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капитальный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текущий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наличие горячего водоснабжения, в том </w:t>
            </w:r>
            <w:r>
              <w:t>числе: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централизованное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децентрализованное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rPr>
                <w:spacing w:val="-4"/>
              </w:rPr>
            </w:pPr>
            <w:r>
              <w:rPr>
                <w:spacing w:val="-4"/>
              </w:rPr>
              <w:t>наличие холодного водоснабжения</w:t>
            </w:r>
          </w:p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 в </w:t>
            </w:r>
            <w:r>
              <w:t>том числе: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централизованное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децентрализованное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13"/>
              </w:rPr>
              <w:t>количество душевых сеток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технологического оборудования прачечной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Отсутствует технологическое оборудование (указать какое):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7.2.</w:t>
            </w: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2"/>
              </w:rPr>
              <w:t>Сведения о состоянии пищеблока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проектная мощность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год последнего ремонта, в том числе: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капитальный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косметический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2011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количество обеденных залов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количество посадочных мест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48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807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количество смен питающихся</w:t>
            </w:r>
          </w:p>
        </w:tc>
        <w:tc>
          <w:tcPr>
            <w:tcW w:w="3840" w:type="dxa"/>
            <w:gridSpan w:val="2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rPr>
                <w:lang w:val="en-US"/>
              </w:rPr>
            </w:pPr>
            <w:r>
              <w:rPr>
                <w:spacing w:val="-3"/>
              </w:rPr>
              <w:t>обеспеченность столовой посудой, в</w:t>
            </w:r>
            <w:r>
              <w:rPr>
                <w:iCs/>
                <w:spacing w:val="-3"/>
                <w:lang w:val="en-US"/>
              </w:rPr>
              <w:t>%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100%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обеспеченность кухонной посудой, в %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100%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 xml:space="preserve">наличие горячего водоснабжения, в том </w:t>
            </w:r>
            <w:r>
              <w:t>числе: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централизованное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децентрализованное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>наличие холодного водоснабжения: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централизованное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децентрализованное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технология мытья посуды: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наличие посудомоечной машины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посудомоечные ванны (количество)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2"/>
              </w:rPr>
              <w:t xml:space="preserve">наличие производственных помещений </w:t>
            </w:r>
            <w:r>
              <w:t>(цехов)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отсутствуют производственные </w:t>
            </w:r>
            <w:r>
              <w:t>помещения (указать какие):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b/>
                <w:bCs/>
              </w:rPr>
              <w:t>-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b/>
                <w:bCs/>
              </w:rPr>
              <w:t>-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b/>
                <w:bCs/>
              </w:rPr>
              <w:t>-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наличие технологического оборудования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100%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отсутствует технологическое оборудование (указать какое):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b/>
                <w:bCs/>
              </w:rPr>
              <w:t>-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b/>
                <w:bCs/>
              </w:rPr>
              <w:t>-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b/>
                <w:bCs/>
              </w:rPr>
              <w:t>-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3"/>
              </w:rPr>
              <w:t>наличие холодильного оборудования: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охлаждаемые (низкотемпературные) </w:t>
            </w:r>
            <w:r>
              <w:t>камеры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4795" w:type="dxa"/>
            <w:gridSpan w:val="10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бытовые холодильники</w:t>
            </w:r>
          </w:p>
        </w:tc>
        <w:tc>
          <w:tcPr>
            <w:tcW w:w="3852" w:type="dxa"/>
            <w:gridSpan w:val="2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7.3.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Водоснабжение организации (отметить в ячейке)</w:t>
            </w:r>
          </w:p>
        </w:tc>
        <w:tc>
          <w:tcPr>
            <w:tcW w:w="1749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Централизованное от местного водопровода</w:t>
            </w:r>
          </w:p>
        </w:tc>
        <w:tc>
          <w:tcPr>
            <w:tcW w:w="1750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Централизованное  от артскважины</w:t>
            </w:r>
          </w:p>
        </w:tc>
        <w:tc>
          <w:tcPr>
            <w:tcW w:w="1750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Привозная (бутилированная) вода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pacing w:after="200" w:line="276" w:lineRule="auto"/>
              <w:jc w:val="both"/>
            </w:pP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pacing w:after="200" w:line="276" w:lineRule="auto"/>
            </w:pPr>
          </w:p>
        </w:tc>
        <w:tc>
          <w:tcPr>
            <w:tcW w:w="1749" w:type="dxa"/>
            <w:gridSpan w:val="1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1750" w:type="dxa"/>
            <w:gridSpan w:val="11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  <w:tc>
          <w:tcPr>
            <w:tcW w:w="1750" w:type="dxa"/>
            <w:gridSpan w:val="5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7.4.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 xml:space="preserve">Наличие емкости для запаса воды (в </w:t>
            </w:r>
            <w:r>
              <w:t>куб.м)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Pr="001A375E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0,2 м</w:t>
            </w:r>
            <w:r>
              <w:rPr>
                <w:vertAlign w:val="superscript"/>
              </w:rPr>
              <w:t>2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7.5.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Горячее водоснабжение: наличие, тип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7.6.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Канализация</w:t>
            </w:r>
          </w:p>
        </w:tc>
        <w:tc>
          <w:tcPr>
            <w:tcW w:w="2624" w:type="dxa"/>
            <w:gridSpan w:val="1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spacing w:val="-12"/>
              </w:rPr>
              <w:t>централизованная</w:t>
            </w:r>
          </w:p>
        </w:tc>
        <w:tc>
          <w:tcPr>
            <w:tcW w:w="2625" w:type="dxa"/>
            <w:gridSpan w:val="1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выгребного типа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pacing w:after="200" w:line="276" w:lineRule="auto"/>
              <w:jc w:val="both"/>
            </w:pP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pacing w:after="200" w:line="276" w:lineRule="auto"/>
            </w:pPr>
          </w:p>
        </w:tc>
        <w:tc>
          <w:tcPr>
            <w:tcW w:w="2624" w:type="dxa"/>
            <w:gridSpan w:val="17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2625" w:type="dxa"/>
            <w:gridSpan w:val="12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7.7.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Площадки для мусора, их оборудование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+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7.8.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Газоснабжение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9210" w:type="dxa"/>
            <w:gridSpan w:val="3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>8. 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>
              <w:rPr>
                <w:b/>
                <w:bCs/>
                <w:vertAlign w:val="superscript"/>
              </w:rPr>
              <w:t xml:space="preserve">1 </w:t>
            </w:r>
            <w:r>
              <w:rPr>
                <w:iCs/>
                <w:spacing w:val="-8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8.1.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1"/>
              </w:rPr>
              <w:t xml:space="preserve">Доступность инфраструктуры </w:t>
            </w:r>
            <w:r>
              <w:t xml:space="preserve">организации для лиц с </w:t>
            </w:r>
            <w:r>
              <w:rPr>
                <w:spacing w:val="-4"/>
              </w:rPr>
              <w:t xml:space="preserve">ограниченными возможностями в том </w:t>
            </w:r>
            <w:r>
              <w:t>числе</w:t>
            </w:r>
            <w:r>
              <w:rPr>
                <w:vertAlign w:val="superscript"/>
              </w:rPr>
              <w:t>2</w:t>
            </w:r>
            <w:r>
              <w:t>: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территория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полностью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здания и сооружения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полностью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водные объекты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автотранспорт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8.2.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4"/>
              </w:rPr>
              <w:t>Наличие профильных групп для детей-</w:t>
            </w:r>
            <w:r>
              <w:rPr>
                <w:spacing w:val="-1"/>
              </w:rPr>
              <w:t xml:space="preserve">инвалидов (по слуху; по зрению; с </w:t>
            </w:r>
            <w:r>
              <w:rPr>
                <w:spacing w:val="-2"/>
              </w:rPr>
              <w:t xml:space="preserve">нарушениями опорно-двигательного аппарата; с задержкой умственного </w:t>
            </w:r>
            <w:r>
              <w:t>развития) с учетом их особых потребностей: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rPr>
                <w:spacing w:val="-4"/>
              </w:rPr>
              <w:t xml:space="preserve">количество групп (с указанием </w:t>
            </w:r>
            <w:r>
              <w:t>профиля)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8.3.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 xml:space="preserve">Наличие квалифицированных </w:t>
            </w:r>
            <w:r>
              <w:rPr>
                <w:spacing w:val="-2"/>
              </w:rPr>
              <w:t>специалистов по работе с детьми-</w:t>
            </w:r>
            <w:r>
              <w:rPr>
                <w:spacing w:val="-1"/>
              </w:rPr>
              <w:t xml:space="preserve">инвалидами (по слуху; по зрению; с </w:t>
            </w:r>
            <w:r>
              <w:rPr>
                <w:spacing w:val="-4"/>
              </w:rPr>
              <w:t xml:space="preserve">нарушениями опорно-двигательного </w:t>
            </w:r>
            <w:r>
              <w:rPr>
                <w:spacing w:val="-1"/>
              </w:rPr>
              <w:t xml:space="preserve">аппарата; с задержкой умственного </w:t>
            </w:r>
            <w:r>
              <w:t xml:space="preserve">развития) с учетом особых </w:t>
            </w:r>
            <w:r>
              <w:rPr>
                <w:spacing w:val="-2"/>
              </w:rPr>
              <w:t>потребностей детей инвалидов: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численность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rPr>
                <w:spacing w:val="-4"/>
              </w:rPr>
              <w:t>профиль работы (направление)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8.4.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1"/>
              </w:rPr>
              <w:t xml:space="preserve">Наличие возможности организации </w:t>
            </w:r>
            <w:r>
              <w:rPr>
                <w:spacing w:val="-3"/>
              </w:rPr>
              <w:t xml:space="preserve">совместного отдыха детей-инвалидов </w:t>
            </w:r>
            <w:r>
              <w:t>и их родителей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  <w:tr w:rsidR="00E66109" w:rsidTr="00974221">
        <w:trPr>
          <w:cantSplit/>
        </w:trPr>
        <w:tc>
          <w:tcPr>
            <w:tcW w:w="56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8.5.</w:t>
            </w:r>
          </w:p>
        </w:tc>
        <w:tc>
          <w:tcPr>
            <w:tcW w:w="3398" w:type="dxa"/>
            <w:gridSpan w:val="4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1"/>
              </w:rPr>
              <w:t xml:space="preserve">Доступность информации (наличие </w:t>
            </w:r>
            <w:r>
              <w:rPr>
                <w:spacing w:val="-4"/>
              </w:rPr>
              <w:t xml:space="preserve">специализированной литературы для </w:t>
            </w:r>
            <w:r>
              <w:t>слабовидящих, наличие сурдопереводчиков для слабослышащих) и др.</w:t>
            </w:r>
          </w:p>
        </w:tc>
        <w:tc>
          <w:tcPr>
            <w:tcW w:w="5249" w:type="dxa"/>
            <w:gridSpan w:val="29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both"/>
            </w:pPr>
            <w:r>
              <w:t>-</w:t>
            </w:r>
          </w:p>
        </w:tc>
      </w:tr>
    </w:tbl>
    <w:p w:rsidR="00E66109" w:rsidRDefault="00E66109" w:rsidP="001F614D">
      <w:pPr>
        <w:shd w:val="clear" w:color="auto" w:fill="FFFFFF"/>
        <w:tabs>
          <w:tab w:val="left" w:pos="1714"/>
        </w:tabs>
        <w:jc w:val="both"/>
        <w:rPr>
          <w:vertAlign w:val="superscript"/>
        </w:rPr>
      </w:pPr>
    </w:p>
    <w:p w:rsidR="00E66109" w:rsidRDefault="00E66109" w:rsidP="001F614D">
      <w:pPr>
        <w:shd w:val="clear" w:color="auto" w:fill="FFFFFF"/>
        <w:jc w:val="both"/>
      </w:pPr>
    </w:p>
    <w:tbl>
      <w:tblPr>
        <w:tblW w:w="907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889"/>
        <w:gridCol w:w="3672"/>
        <w:gridCol w:w="2401"/>
        <w:gridCol w:w="2113"/>
      </w:tblGrid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288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8186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 xml:space="preserve">Стоимость предоставляемых услуг </w:t>
            </w:r>
            <w:r>
              <w:t>(в руб.)</w:t>
            </w: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15"/>
              <w:jc w:val="center"/>
            </w:pPr>
            <w:r>
              <w:t>■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40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Предыдущий год</w:t>
            </w:r>
          </w:p>
        </w:tc>
        <w:tc>
          <w:tcPr>
            <w:tcW w:w="211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Текущий год</w:t>
            </w: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94"/>
            </w:pPr>
            <w:r>
              <w:t>9.1.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7"/>
            </w:pPr>
            <w:r>
              <w:t>Стоимость путевки</w:t>
            </w:r>
          </w:p>
        </w:tc>
        <w:tc>
          <w:tcPr>
            <w:tcW w:w="2401" w:type="dxa"/>
            <w:shd w:val="clear" w:color="auto" w:fill="FFFFFF"/>
          </w:tcPr>
          <w:p w:rsidR="00E66109" w:rsidRDefault="00E66109" w:rsidP="0010358A">
            <w:pPr>
              <w:shd w:val="clear" w:color="auto" w:fill="FFFFFF"/>
              <w:spacing w:after="200" w:line="276" w:lineRule="auto"/>
            </w:pPr>
            <w:r>
              <w:rPr>
                <w:lang w:val="en-US"/>
              </w:rPr>
              <w:t>3 700</w:t>
            </w:r>
          </w:p>
        </w:tc>
        <w:tc>
          <w:tcPr>
            <w:tcW w:w="2113" w:type="dxa"/>
            <w:shd w:val="clear" w:color="auto" w:fill="FFFFFF"/>
          </w:tcPr>
          <w:p w:rsidR="00E66109" w:rsidRDefault="00E66109" w:rsidP="0010358A">
            <w:pPr>
              <w:shd w:val="clear" w:color="auto" w:fill="FFFFFF"/>
              <w:spacing w:after="200" w:line="276" w:lineRule="auto"/>
            </w:pPr>
            <w:r>
              <w:rPr>
                <w:lang w:val="en-US"/>
              </w:rPr>
              <w:t>4 914</w:t>
            </w: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80"/>
            </w:pPr>
            <w:r>
              <w:t>9.2.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Стоимость койко-дня</w:t>
            </w:r>
          </w:p>
        </w:tc>
        <w:tc>
          <w:tcPr>
            <w:tcW w:w="240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  <w:tc>
          <w:tcPr>
            <w:tcW w:w="211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80"/>
            </w:pPr>
            <w:r>
              <w:t>9.3.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Стоимость питания в день</w:t>
            </w:r>
          </w:p>
        </w:tc>
        <w:tc>
          <w:tcPr>
            <w:tcW w:w="2401" w:type="dxa"/>
            <w:shd w:val="clear" w:color="auto" w:fill="FFFFFF"/>
          </w:tcPr>
          <w:p w:rsidR="00E66109" w:rsidRDefault="00E66109" w:rsidP="0010358A">
            <w:pPr>
              <w:shd w:val="clear" w:color="auto" w:fill="FFFFFF"/>
              <w:spacing w:after="200" w:line="276" w:lineRule="auto"/>
            </w:pPr>
            <w:r>
              <w:rPr>
                <w:lang w:val="en-US"/>
              </w:rPr>
              <w:t>143</w:t>
            </w:r>
          </w:p>
        </w:tc>
        <w:tc>
          <w:tcPr>
            <w:tcW w:w="2113" w:type="dxa"/>
            <w:shd w:val="clear" w:color="auto" w:fill="FFFFFF"/>
          </w:tcPr>
          <w:p w:rsidR="00E66109" w:rsidRPr="0010358A" w:rsidRDefault="00E66109" w:rsidP="001F614D">
            <w:pPr>
              <w:shd w:val="clear" w:color="auto" w:fill="FFFFFF"/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199</w:t>
            </w: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209"/>
            </w:pPr>
            <w:r>
              <w:rPr>
                <w:b/>
                <w:bCs/>
              </w:rPr>
              <w:t>10.</w:t>
            </w:r>
          </w:p>
        </w:tc>
        <w:tc>
          <w:tcPr>
            <w:tcW w:w="8186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rPr>
                <w:b/>
                <w:bCs/>
              </w:rPr>
              <w:t xml:space="preserve">Финансовые расходы </w:t>
            </w:r>
            <w:r>
              <w:t>(в тыс. руб.)</w:t>
            </w: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</w:p>
        </w:tc>
        <w:tc>
          <w:tcPr>
            <w:tcW w:w="240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Предыдущий год</w:t>
            </w:r>
          </w:p>
        </w:tc>
        <w:tc>
          <w:tcPr>
            <w:tcW w:w="211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jc w:val="center"/>
            </w:pPr>
            <w:r>
              <w:t>Текущий год</w:t>
            </w: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30"/>
            </w:pPr>
            <w:r>
              <w:t>10.1.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Капитальный ремонт</w:t>
            </w:r>
          </w:p>
        </w:tc>
        <w:tc>
          <w:tcPr>
            <w:tcW w:w="240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  <w:tc>
          <w:tcPr>
            <w:tcW w:w="211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22"/>
            </w:pPr>
            <w:r>
              <w:t>10.2.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Текущий ремонт</w:t>
            </w:r>
          </w:p>
        </w:tc>
        <w:tc>
          <w:tcPr>
            <w:tcW w:w="240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  <w:tc>
          <w:tcPr>
            <w:tcW w:w="211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22"/>
            </w:pPr>
            <w:r>
              <w:t>10.3.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Обеспечение безопасности</w:t>
            </w:r>
          </w:p>
        </w:tc>
        <w:tc>
          <w:tcPr>
            <w:tcW w:w="240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  <w:tc>
          <w:tcPr>
            <w:tcW w:w="211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15"/>
            </w:pPr>
            <w:r>
              <w:rPr>
                <w:bCs/>
              </w:rPr>
              <w:t>10.4.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spacing w:val="-5"/>
              </w:rPr>
              <w:t>Оснащение мягким инвентарем</w:t>
            </w:r>
          </w:p>
        </w:tc>
        <w:tc>
          <w:tcPr>
            <w:tcW w:w="240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  <w:tc>
          <w:tcPr>
            <w:tcW w:w="211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08"/>
            </w:pPr>
            <w:r>
              <w:t>10.5.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Оснащение пищеблока</w:t>
            </w:r>
          </w:p>
        </w:tc>
        <w:tc>
          <w:tcPr>
            <w:tcW w:w="240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  <w:tc>
          <w:tcPr>
            <w:tcW w:w="211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08"/>
            </w:pPr>
            <w:r>
              <w:rPr>
                <w:bCs/>
              </w:rPr>
              <w:t>10.6.</w:t>
            </w:r>
          </w:p>
        </w:tc>
        <w:tc>
          <w:tcPr>
            <w:tcW w:w="3672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t>Другие (указать какие)</w:t>
            </w:r>
          </w:p>
        </w:tc>
        <w:tc>
          <w:tcPr>
            <w:tcW w:w="2401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  <w:tc>
          <w:tcPr>
            <w:tcW w:w="2113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30"/>
            </w:pPr>
            <w:r>
              <w:rPr>
                <w:b/>
                <w:bCs/>
              </w:rPr>
              <w:t>11.*</w:t>
            </w:r>
          </w:p>
        </w:tc>
        <w:tc>
          <w:tcPr>
            <w:tcW w:w="8186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b/>
                <w:bCs/>
              </w:rPr>
              <w:t>Профиль организации (указать)</w:t>
            </w:r>
          </w:p>
        </w:tc>
      </w:tr>
      <w:tr w:rsidR="00E66109" w:rsidTr="00150AF2">
        <w:tc>
          <w:tcPr>
            <w:tcW w:w="889" w:type="dxa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  <w:ind w:left="122"/>
            </w:pPr>
            <w:r>
              <w:rPr>
                <w:b/>
                <w:bCs/>
              </w:rPr>
              <w:t>12.*</w:t>
            </w:r>
          </w:p>
        </w:tc>
        <w:tc>
          <w:tcPr>
            <w:tcW w:w="8186" w:type="dxa"/>
            <w:gridSpan w:val="3"/>
            <w:shd w:val="clear" w:color="auto" w:fill="FFFFFF"/>
          </w:tcPr>
          <w:p w:rsidR="00E66109" w:rsidRDefault="00E66109" w:rsidP="001F614D">
            <w:pPr>
              <w:shd w:val="clear" w:color="auto" w:fill="FFFFFF"/>
              <w:spacing w:after="200" w:line="276" w:lineRule="auto"/>
            </w:pPr>
            <w:r>
              <w:rPr>
                <w:b/>
                <w:bCs/>
              </w:rPr>
              <w:t>Медицинские услуги и процедуры (указать какие)</w:t>
            </w:r>
          </w:p>
        </w:tc>
      </w:tr>
    </w:tbl>
    <w:p w:rsidR="00E66109" w:rsidRPr="00150AF2" w:rsidRDefault="00E66109" w:rsidP="001F614D">
      <w:pPr>
        <w:shd w:val="clear" w:color="auto" w:fill="FFFFFF"/>
        <w:tabs>
          <w:tab w:val="left" w:pos="7080"/>
          <w:tab w:val="left" w:leader="underscore" w:pos="9554"/>
        </w:tabs>
      </w:pPr>
      <w:r>
        <w:t xml:space="preserve">                                                                           </w:t>
      </w:r>
      <w:r w:rsidRPr="00150AF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50.25pt">
            <v:imagedata r:id="rId5" o:title=""/>
          </v:shape>
        </w:pict>
      </w:r>
    </w:p>
    <w:p w:rsidR="00E66109" w:rsidRDefault="00E66109" w:rsidP="001F614D">
      <w:pPr>
        <w:shd w:val="clear" w:color="auto" w:fill="FFFFFF"/>
        <w:tabs>
          <w:tab w:val="left" w:pos="7080"/>
          <w:tab w:val="left" w:leader="underscore" w:pos="9554"/>
        </w:tabs>
      </w:pPr>
      <w:r>
        <w:t>Директор школы                             ______________________                   Белова О.В.</w:t>
      </w:r>
    </w:p>
    <w:p w:rsidR="00E66109" w:rsidRDefault="00E66109" w:rsidP="00585F60">
      <w:pPr>
        <w:shd w:val="clear" w:color="auto" w:fill="FFFFFF"/>
        <w:tabs>
          <w:tab w:val="left" w:pos="7080"/>
          <w:tab w:val="right" w:pos="9355"/>
        </w:tabs>
        <w:rPr>
          <w:iCs/>
        </w:rPr>
      </w:pPr>
      <w:r>
        <w:rPr>
          <w:noProof/>
        </w:rPr>
        <w:pict>
          <v:shape id="_x0000_s1026" type="#_x0000_t75" style="position:absolute;margin-left:3in;margin-top:5.85pt;width:123.75pt;height:117.75pt;z-index:-251658240" wrapcoords="-131 0 -131 21462 21600 21462 21600 0 -131 0">
            <v:imagedata r:id="rId6" o:title=""/>
            <w10:wrap type="through"/>
          </v:shape>
        </w:pict>
      </w:r>
      <w:r>
        <w:t xml:space="preserve">Руководитель организации                         </w:t>
      </w:r>
      <w:r>
        <w:rPr>
          <w:noProof/>
        </w:rPr>
        <w:t xml:space="preserve">                                                    </w:t>
      </w:r>
      <w:r>
        <w:rPr>
          <w:iCs/>
        </w:rPr>
        <w:t xml:space="preserve">подпись </w:t>
      </w:r>
      <w:r>
        <w:rPr>
          <w:iCs/>
        </w:rPr>
        <w:tab/>
      </w:r>
    </w:p>
    <w:p w:rsidR="00E66109" w:rsidRDefault="00E66109" w:rsidP="001F614D">
      <w:pPr>
        <w:shd w:val="clear" w:color="auto" w:fill="FFFFFF"/>
        <w:spacing w:before="7" w:line="274" w:lineRule="exact"/>
        <w:ind w:left="871" w:right="2874"/>
        <w:rPr>
          <w:iCs/>
        </w:rPr>
      </w:pPr>
      <w:r>
        <w:rPr>
          <w:iCs/>
        </w:rPr>
        <w:t>М.П.</w:t>
      </w:r>
    </w:p>
    <w:p w:rsidR="00E66109" w:rsidRPr="00150AF2" w:rsidRDefault="00E66109" w:rsidP="001F614D">
      <w:pPr>
        <w:shd w:val="clear" w:color="auto" w:fill="FFFFFF"/>
        <w:spacing w:before="7" w:line="274" w:lineRule="exact"/>
        <w:ind w:left="871" w:right="2874"/>
        <w:rPr>
          <w:i/>
          <w:iCs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0A04AF">
      <w:pPr>
        <w:tabs>
          <w:tab w:val="left" w:pos="11910"/>
        </w:tabs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</w:p>
    <w:p w:rsidR="00E66109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  <w:sectPr w:rsidR="00E66109" w:rsidSect="004E74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6109" w:rsidRPr="001C2C5A" w:rsidRDefault="00E66109" w:rsidP="001F614D">
      <w:pPr>
        <w:tabs>
          <w:tab w:val="left" w:pos="11910"/>
        </w:tabs>
        <w:ind w:left="709" w:hanging="709"/>
        <w:jc w:val="center"/>
        <w:rPr>
          <w:rFonts w:ascii="Times New Roman CYR" w:hAnsi="Times New Roman CYR" w:cs="Times New Roman CYR"/>
        </w:rPr>
      </w:pPr>
      <w:r w:rsidRPr="00DB57A5">
        <w:rPr>
          <w:rFonts w:ascii="Times New Roman CYR" w:hAnsi="Times New Roman CYR" w:cs="Times New Roman CYR"/>
        </w:rPr>
        <w:pict>
          <v:shape id="_x0000_i1026" type="#_x0000_t75" style="width:652.5pt;height:927.75pt">
            <v:imagedata r:id="rId7" o:title=""/>
          </v:shape>
        </w:pict>
      </w:r>
    </w:p>
    <w:p w:rsidR="00E66109" w:rsidRDefault="00E66109">
      <w:pPr>
        <w:sectPr w:rsidR="00E66109" w:rsidSect="001C2C5A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E66109" w:rsidRDefault="00E66109"/>
    <w:sectPr w:rsidR="00E66109" w:rsidSect="004E7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7FD0"/>
    <w:multiLevelType w:val="hybridMultilevel"/>
    <w:tmpl w:val="2C900092"/>
    <w:lvl w:ilvl="0" w:tplc="2FCAD57A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  <w:rPr>
        <w:rFonts w:cs="Times New Roman"/>
      </w:rPr>
    </w:lvl>
  </w:abstractNum>
  <w:abstractNum w:abstractNumId="1">
    <w:nsid w:val="04AF5E1E"/>
    <w:multiLevelType w:val="hybridMultilevel"/>
    <w:tmpl w:val="2EC6DAD4"/>
    <w:lvl w:ilvl="0" w:tplc="CA548C7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426391"/>
    <w:multiLevelType w:val="hybridMultilevel"/>
    <w:tmpl w:val="FEDA79DC"/>
    <w:lvl w:ilvl="0" w:tplc="5E2889B0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3">
    <w:nsid w:val="1B913690"/>
    <w:multiLevelType w:val="hybridMultilevel"/>
    <w:tmpl w:val="84A8A29A"/>
    <w:lvl w:ilvl="0" w:tplc="AA3C6408">
      <w:start w:val="1"/>
      <w:numFmt w:val="decimal"/>
      <w:lvlText w:val="%1."/>
      <w:lvlJc w:val="left"/>
      <w:pPr>
        <w:tabs>
          <w:tab w:val="num" w:pos="1338"/>
        </w:tabs>
        <w:ind w:left="1338" w:hanging="630"/>
      </w:pPr>
      <w:rPr>
        <w:rFonts w:cs="Times New Roman" w:hint="default"/>
      </w:rPr>
    </w:lvl>
    <w:lvl w:ilvl="1" w:tplc="FFFFFFFF">
      <w:start w:val="2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>
    <w:nsid w:val="20366D89"/>
    <w:multiLevelType w:val="hybridMultilevel"/>
    <w:tmpl w:val="F106F4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5364170"/>
    <w:multiLevelType w:val="hybridMultilevel"/>
    <w:tmpl w:val="A454A9F6"/>
    <w:lvl w:ilvl="0" w:tplc="DB1A1D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6C05E9D"/>
    <w:multiLevelType w:val="multilevel"/>
    <w:tmpl w:val="157A292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7">
    <w:nsid w:val="28080074"/>
    <w:multiLevelType w:val="hybridMultilevel"/>
    <w:tmpl w:val="FD4E2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B632992"/>
    <w:multiLevelType w:val="hybridMultilevel"/>
    <w:tmpl w:val="767CEB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C754E43"/>
    <w:multiLevelType w:val="hybridMultilevel"/>
    <w:tmpl w:val="26BC6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CBA2517"/>
    <w:multiLevelType w:val="hybridMultilevel"/>
    <w:tmpl w:val="3D7635D0"/>
    <w:lvl w:ilvl="0" w:tplc="51E40BE2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33A87A25"/>
    <w:multiLevelType w:val="hybridMultilevel"/>
    <w:tmpl w:val="468CF0B6"/>
    <w:lvl w:ilvl="0" w:tplc="5E2889B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3C332B00"/>
    <w:multiLevelType w:val="hybridMultilevel"/>
    <w:tmpl w:val="903CF078"/>
    <w:lvl w:ilvl="0" w:tplc="066469F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E046F4D"/>
    <w:multiLevelType w:val="hybridMultilevel"/>
    <w:tmpl w:val="39AA76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C54FE5"/>
    <w:multiLevelType w:val="hybridMultilevel"/>
    <w:tmpl w:val="D5B4D0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3DF7C54"/>
    <w:multiLevelType w:val="hybridMultilevel"/>
    <w:tmpl w:val="F552F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59E13FF"/>
    <w:multiLevelType w:val="hybridMultilevel"/>
    <w:tmpl w:val="A5202ACC"/>
    <w:lvl w:ilvl="0" w:tplc="23EA250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77B6A4F"/>
    <w:multiLevelType w:val="hybridMultilevel"/>
    <w:tmpl w:val="561266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88435A6"/>
    <w:multiLevelType w:val="hybridMultilevel"/>
    <w:tmpl w:val="2F4E24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DA45FC6"/>
    <w:multiLevelType w:val="hybridMultilevel"/>
    <w:tmpl w:val="8FB0FB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DE87294"/>
    <w:multiLevelType w:val="hybridMultilevel"/>
    <w:tmpl w:val="D48E0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33D1CEA"/>
    <w:multiLevelType w:val="hybridMultilevel"/>
    <w:tmpl w:val="C8E23FF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>
    <w:nsid w:val="55845F5F"/>
    <w:multiLevelType w:val="hybridMultilevel"/>
    <w:tmpl w:val="9ED021BA"/>
    <w:lvl w:ilvl="0" w:tplc="36B425F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>
    <w:nsid w:val="55C76A22"/>
    <w:multiLevelType w:val="hybridMultilevel"/>
    <w:tmpl w:val="EC6A1E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E941E2"/>
    <w:multiLevelType w:val="hybridMultilevel"/>
    <w:tmpl w:val="6B5C22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9793DCF"/>
    <w:multiLevelType w:val="hybridMultilevel"/>
    <w:tmpl w:val="E0165EA8"/>
    <w:lvl w:ilvl="0" w:tplc="A66E4BF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5A163BA5"/>
    <w:multiLevelType w:val="hybridMultilevel"/>
    <w:tmpl w:val="CCCE99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A577662"/>
    <w:multiLevelType w:val="hybridMultilevel"/>
    <w:tmpl w:val="CA0852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AD9071C"/>
    <w:multiLevelType w:val="hybridMultilevel"/>
    <w:tmpl w:val="B7466BAC"/>
    <w:lvl w:ilvl="0" w:tplc="5E2889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5C0042CA"/>
    <w:multiLevelType w:val="hybridMultilevel"/>
    <w:tmpl w:val="6478CD2A"/>
    <w:lvl w:ilvl="0" w:tplc="6BC25436">
      <w:start w:val="1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C963B70"/>
    <w:multiLevelType w:val="hybridMultilevel"/>
    <w:tmpl w:val="02BEA0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0B9520C"/>
    <w:multiLevelType w:val="hybridMultilevel"/>
    <w:tmpl w:val="D7BABA30"/>
    <w:lvl w:ilvl="0" w:tplc="01F8FB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BF01AC"/>
    <w:multiLevelType w:val="multilevel"/>
    <w:tmpl w:val="CF744684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302" w:hanging="37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cs="Times New Roman" w:hint="default"/>
        <w:b w:val="0"/>
      </w:rPr>
    </w:lvl>
  </w:abstractNum>
  <w:abstractNum w:abstractNumId="33">
    <w:nsid w:val="68BF2601"/>
    <w:multiLevelType w:val="hybridMultilevel"/>
    <w:tmpl w:val="7EAE4A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D758B8"/>
    <w:multiLevelType w:val="hybridMultilevel"/>
    <w:tmpl w:val="A92A1C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708D2A0B"/>
    <w:multiLevelType w:val="hybridMultilevel"/>
    <w:tmpl w:val="36B88234"/>
    <w:lvl w:ilvl="0" w:tplc="23EA250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9645278"/>
    <w:multiLevelType w:val="hybridMultilevel"/>
    <w:tmpl w:val="30C2E432"/>
    <w:lvl w:ilvl="0" w:tplc="23EA2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14"/>
  </w:num>
  <w:num w:numId="4">
    <w:abstractNumId w:val="8"/>
  </w:num>
  <w:num w:numId="5">
    <w:abstractNumId w:val="6"/>
  </w:num>
  <w:num w:numId="6">
    <w:abstractNumId w:val="27"/>
  </w:num>
  <w:num w:numId="7">
    <w:abstractNumId w:val="25"/>
  </w:num>
  <w:num w:numId="8">
    <w:abstractNumId w:val="21"/>
  </w:num>
  <w:num w:numId="9">
    <w:abstractNumId w:val="0"/>
  </w:num>
  <w:num w:numId="10">
    <w:abstractNumId w:val="28"/>
  </w:num>
  <w:num w:numId="11">
    <w:abstractNumId w:val="2"/>
  </w:num>
  <w:num w:numId="12">
    <w:abstractNumId w:val="11"/>
  </w:num>
  <w:num w:numId="13">
    <w:abstractNumId w:val="23"/>
  </w:num>
  <w:num w:numId="14">
    <w:abstractNumId w:val="34"/>
  </w:num>
  <w:num w:numId="15">
    <w:abstractNumId w:val="4"/>
  </w:num>
  <w:num w:numId="16">
    <w:abstractNumId w:val="17"/>
  </w:num>
  <w:num w:numId="17">
    <w:abstractNumId w:val="24"/>
  </w:num>
  <w:num w:numId="18">
    <w:abstractNumId w:val="20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3"/>
  </w:num>
  <w:num w:numId="22">
    <w:abstractNumId w:val="10"/>
  </w:num>
  <w:num w:numId="23">
    <w:abstractNumId w:val="15"/>
  </w:num>
  <w:num w:numId="24">
    <w:abstractNumId w:val="36"/>
  </w:num>
  <w:num w:numId="25">
    <w:abstractNumId w:val="22"/>
  </w:num>
  <w:num w:numId="26">
    <w:abstractNumId w:val="19"/>
  </w:num>
  <w:num w:numId="27">
    <w:abstractNumId w:val="18"/>
  </w:num>
  <w:num w:numId="28">
    <w:abstractNumId w:val="16"/>
  </w:num>
  <w:num w:numId="29">
    <w:abstractNumId w:val="30"/>
  </w:num>
  <w:num w:numId="30">
    <w:abstractNumId w:val="33"/>
  </w:num>
  <w:num w:numId="31">
    <w:abstractNumId w:val="35"/>
  </w:num>
  <w:num w:numId="32">
    <w:abstractNumId w:val="9"/>
  </w:num>
  <w:num w:numId="33">
    <w:abstractNumId w:val="1"/>
  </w:num>
  <w:num w:numId="34">
    <w:abstractNumId w:val="31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1F7C"/>
    <w:rsid w:val="00007173"/>
    <w:rsid w:val="00074832"/>
    <w:rsid w:val="00094D71"/>
    <w:rsid w:val="000A04AF"/>
    <w:rsid w:val="0010358A"/>
    <w:rsid w:val="001459F2"/>
    <w:rsid w:val="00150AF2"/>
    <w:rsid w:val="001A375E"/>
    <w:rsid w:val="001C2C5A"/>
    <w:rsid w:val="001F614D"/>
    <w:rsid w:val="00251F7C"/>
    <w:rsid w:val="002557B7"/>
    <w:rsid w:val="002F14F2"/>
    <w:rsid w:val="003368B2"/>
    <w:rsid w:val="003C7902"/>
    <w:rsid w:val="003F4147"/>
    <w:rsid w:val="00462F8E"/>
    <w:rsid w:val="004E742A"/>
    <w:rsid w:val="004F5E1B"/>
    <w:rsid w:val="005763F7"/>
    <w:rsid w:val="00585F60"/>
    <w:rsid w:val="00591A26"/>
    <w:rsid w:val="005B0E15"/>
    <w:rsid w:val="00616118"/>
    <w:rsid w:val="00674845"/>
    <w:rsid w:val="007809AA"/>
    <w:rsid w:val="00847E53"/>
    <w:rsid w:val="008F167A"/>
    <w:rsid w:val="00952B44"/>
    <w:rsid w:val="00965597"/>
    <w:rsid w:val="00974221"/>
    <w:rsid w:val="00A82739"/>
    <w:rsid w:val="00A85207"/>
    <w:rsid w:val="00AB3B5B"/>
    <w:rsid w:val="00AB4EE6"/>
    <w:rsid w:val="00BB0410"/>
    <w:rsid w:val="00C2254F"/>
    <w:rsid w:val="00C443D3"/>
    <w:rsid w:val="00C9274B"/>
    <w:rsid w:val="00CE0319"/>
    <w:rsid w:val="00D12DB1"/>
    <w:rsid w:val="00D83E76"/>
    <w:rsid w:val="00D90C1C"/>
    <w:rsid w:val="00D95A4B"/>
    <w:rsid w:val="00DB57A5"/>
    <w:rsid w:val="00E57FDA"/>
    <w:rsid w:val="00E637A6"/>
    <w:rsid w:val="00E66109"/>
    <w:rsid w:val="00EA50DE"/>
    <w:rsid w:val="00F07232"/>
    <w:rsid w:val="00F70E5F"/>
    <w:rsid w:val="00FC4616"/>
    <w:rsid w:val="00FC5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1F614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F61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F61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F614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F614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F614D"/>
    <w:pPr>
      <w:spacing w:before="240" w:after="60"/>
      <w:ind w:left="238" w:right="-488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9">
    <w:name w:val="heading 9"/>
    <w:aliases w:val="комментарий"/>
    <w:basedOn w:val="Normal"/>
    <w:next w:val="Normal"/>
    <w:link w:val="Heading9Char"/>
    <w:uiPriority w:val="99"/>
    <w:qFormat/>
    <w:rsid w:val="001F614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F614D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F614D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F614D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F614D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1F614D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Heading9Char">
    <w:name w:val="Heading 9 Char"/>
    <w:aliases w:val="комментарий Char"/>
    <w:basedOn w:val="DefaultParagraphFont"/>
    <w:link w:val="Heading9"/>
    <w:uiPriority w:val="99"/>
    <w:locked/>
    <w:rsid w:val="001F614D"/>
    <w:rPr>
      <w:rFonts w:ascii="Cambria" w:hAnsi="Cambria" w:cs="Times New Roman"/>
      <w:lang w:eastAsia="ru-RU"/>
    </w:rPr>
  </w:style>
  <w:style w:type="character" w:styleId="Hyperlink">
    <w:name w:val="Hyperlink"/>
    <w:basedOn w:val="DefaultParagraphFont"/>
    <w:uiPriority w:val="99"/>
    <w:rsid w:val="001F614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F6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614D"/>
    <w:rPr>
      <w:rFonts w:ascii="Tahoma" w:hAnsi="Tahoma" w:cs="Tahoma"/>
      <w:sz w:val="16"/>
      <w:szCs w:val="16"/>
      <w:lang w:eastAsia="ru-RU"/>
    </w:rPr>
  </w:style>
  <w:style w:type="paragraph" w:styleId="Title">
    <w:name w:val="Title"/>
    <w:basedOn w:val="Normal"/>
    <w:link w:val="TitleChar"/>
    <w:uiPriority w:val="99"/>
    <w:qFormat/>
    <w:rsid w:val="001F614D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1F614D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1F614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uiPriority w:val="99"/>
    <w:rsid w:val="001F614D"/>
    <w:pPr>
      <w:widowControl w:val="0"/>
      <w:autoSpaceDE w:val="0"/>
      <w:autoSpaceDN w:val="0"/>
      <w:adjustRightInd w:val="0"/>
      <w:spacing w:line="300" w:lineRule="auto"/>
      <w:ind w:left="360" w:hanging="320"/>
    </w:pPr>
    <w:rPr>
      <w:rFonts w:ascii="Times New Roman" w:eastAsia="Times New Roman" w:hAnsi="Times New Roman"/>
      <w:sz w:val="28"/>
      <w:szCs w:val="28"/>
    </w:rPr>
  </w:style>
  <w:style w:type="paragraph" w:customStyle="1" w:styleId="a">
    <w:name w:val="Таблицы (моноширинный)"/>
    <w:basedOn w:val="Normal"/>
    <w:next w:val="Normal"/>
    <w:uiPriority w:val="99"/>
    <w:rsid w:val="001F614D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0">
    <w:name w:val="Цветовое выделение"/>
    <w:uiPriority w:val="99"/>
    <w:rsid w:val="001F614D"/>
    <w:rPr>
      <w:b/>
      <w:color w:val="000080"/>
      <w:sz w:val="20"/>
    </w:rPr>
  </w:style>
  <w:style w:type="paragraph" w:styleId="BodyText">
    <w:name w:val="Body Text"/>
    <w:basedOn w:val="Normal"/>
    <w:link w:val="BodyTextChar"/>
    <w:uiPriority w:val="99"/>
    <w:rsid w:val="001F614D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F614D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1F614D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F614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Normal"/>
    <w:uiPriority w:val="99"/>
    <w:rsid w:val="001F614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u-112-msonormal">
    <w:name w:val="u-1_1_2-msonormal"/>
    <w:basedOn w:val="Normal"/>
    <w:uiPriority w:val="99"/>
    <w:rsid w:val="001F614D"/>
    <w:pPr>
      <w:spacing w:before="100" w:beforeAutospacing="1" w:after="100" w:afterAutospacing="1"/>
    </w:pPr>
  </w:style>
  <w:style w:type="paragraph" w:styleId="ListParagraph">
    <w:name w:val="List Paragraph"/>
    <w:aliases w:val="Варианты ответов"/>
    <w:basedOn w:val="Normal"/>
    <w:uiPriority w:val="99"/>
    <w:qFormat/>
    <w:rsid w:val="001F614D"/>
    <w:pPr>
      <w:spacing w:line="360" w:lineRule="exact"/>
      <w:ind w:left="720"/>
      <w:contextualSpacing/>
      <w:jc w:val="both"/>
    </w:pPr>
    <w:rPr>
      <w:rFonts w:eastAsia="Calibri"/>
      <w:sz w:val="28"/>
      <w:szCs w:val="28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1F614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1F614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1">
    <w:name w:val="Содержимое таблицы"/>
    <w:basedOn w:val="Normal"/>
    <w:uiPriority w:val="99"/>
    <w:rsid w:val="001F614D"/>
    <w:pPr>
      <w:widowControl w:val="0"/>
      <w:suppressLineNumbers/>
      <w:suppressAutoHyphens/>
    </w:pPr>
    <w:rPr>
      <w:rFonts w:eastAsia="Calibri"/>
      <w:kern w:val="1"/>
    </w:rPr>
  </w:style>
  <w:style w:type="paragraph" w:styleId="PlainText">
    <w:name w:val="Plain Text"/>
    <w:basedOn w:val="Normal"/>
    <w:link w:val="PlainTextChar"/>
    <w:uiPriority w:val="99"/>
    <w:rsid w:val="001F614D"/>
    <w:rPr>
      <w:rFonts w:ascii="Consolas" w:eastAsia="Calibri" w:hAnsi="Consolas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F614D"/>
    <w:rPr>
      <w:rFonts w:ascii="Consolas" w:hAnsi="Consolas" w:cs="Times New Roman"/>
      <w:sz w:val="21"/>
      <w:szCs w:val="21"/>
      <w:lang w:val="en-US"/>
    </w:rPr>
  </w:style>
  <w:style w:type="paragraph" w:customStyle="1" w:styleId="a2">
    <w:name w:val="Знак"/>
    <w:basedOn w:val="Normal"/>
    <w:uiPriority w:val="99"/>
    <w:rsid w:val="001F614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1F614D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1F61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NoSpacing">
    <w:name w:val="No Spacing"/>
    <w:uiPriority w:val="99"/>
    <w:qFormat/>
    <w:rsid w:val="001F614D"/>
    <w:rPr>
      <w:lang w:eastAsia="en-US"/>
    </w:rPr>
  </w:style>
  <w:style w:type="paragraph" w:styleId="Signature">
    <w:name w:val="Signature"/>
    <w:basedOn w:val="Normal"/>
    <w:link w:val="SignatureChar"/>
    <w:uiPriority w:val="99"/>
    <w:rsid w:val="001F614D"/>
    <w:pPr>
      <w:spacing w:before="120" w:after="240"/>
      <w:ind w:left="4253"/>
    </w:pPr>
    <w:rPr>
      <w:rFonts w:ascii="Arial" w:hAnsi="Arial"/>
      <w:i/>
      <w:sz w:val="26"/>
    </w:rPr>
  </w:style>
  <w:style w:type="character" w:customStyle="1" w:styleId="SignatureChar">
    <w:name w:val="Signature Char"/>
    <w:basedOn w:val="DefaultParagraphFont"/>
    <w:link w:val="Signature"/>
    <w:uiPriority w:val="99"/>
    <w:locked/>
    <w:rsid w:val="001F614D"/>
    <w:rPr>
      <w:rFonts w:ascii="Arial" w:hAnsi="Arial" w:cs="Times New Roman"/>
      <w:i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1F614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F614D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1F614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F614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Normal"/>
    <w:uiPriority w:val="99"/>
    <w:rsid w:val="001F614D"/>
    <w:pPr>
      <w:widowControl w:val="0"/>
      <w:autoSpaceDE w:val="0"/>
      <w:autoSpaceDN w:val="0"/>
      <w:adjustRightInd w:val="0"/>
      <w:spacing w:line="439" w:lineRule="exact"/>
      <w:ind w:firstLine="571"/>
      <w:jc w:val="both"/>
    </w:pPr>
  </w:style>
  <w:style w:type="character" w:customStyle="1" w:styleId="FontStyle22">
    <w:name w:val="Font Style22"/>
    <w:basedOn w:val="DefaultParagraphFont"/>
    <w:uiPriority w:val="99"/>
    <w:rsid w:val="001F614D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1F614D"/>
    <w:rPr>
      <w:rFonts w:ascii="Times New Roman" w:hAnsi="Times New Roman" w:cs="Times New Roman"/>
      <w:sz w:val="20"/>
      <w:szCs w:val="20"/>
    </w:rPr>
  </w:style>
  <w:style w:type="paragraph" w:customStyle="1" w:styleId="ConsPlusNonformat">
    <w:name w:val="ConsPlusNonformat"/>
    <w:uiPriority w:val="99"/>
    <w:rsid w:val="001F614D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character" w:styleId="SubtleEmphasis">
    <w:name w:val="Subtle Emphasis"/>
    <w:basedOn w:val="DefaultParagraphFont"/>
    <w:uiPriority w:val="99"/>
    <w:qFormat/>
    <w:rsid w:val="001F614D"/>
    <w:rPr>
      <w:rFonts w:cs="Times New Roman"/>
      <w:i/>
      <w:iCs/>
      <w:color w:val="808080"/>
    </w:rPr>
  </w:style>
  <w:style w:type="paragraph" w:customStyle="1" w:styleId="a3">
    <w:name w:val="Инструкции"/>
    <w:basedOn w:val="Normal"/>
    <w:link w:val="a4"/>
    <w:uiPriority w:val="99"/>
    <w:rsid w:val="001F614D"/>
    <w:pPr>
      <w:pBdr>
        <w:top w:val="single" w:sz="6" w:space="1" w:color="FF7800"/>
        <w:bottom w:val="single" w:sz="6" w:space="1" w:color="FF7800"/>
      </w:pBdr>
      <w:jc w:val="both"/>
    </w:pPr>
    <w:rPr>
      <w:rFonts w:cs="Arial"/>
      <w:i/>
      <w:color w:val="7E7E7E"/>
    </w:rPr>
  </w:style>
  <w:style w:type="character" w:customStyle="1" w:styleId="a4">
    <w:name w:val="Инструкции Знак"/>
    <w:basedOn w:val="DefaultParagraphFont"/>
    <w:link w:val="a3"/>
    <w:uiPriority w:val="99"/>
    <w:locked/>
    <w:rsid w:val="001F614D"/>
    <w:rPr>
      <w:rFonts w:ascii="Times New Roman" w:hAnsi="Times New Roman" w:cs="Arial"/>
      <w:i/>
      <w:color w:val="7E7E7E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1F614D"/>
    <w:rPr>
      <w:rFonts w:cs="Times New Roman"/>
      <w:i/>
      <w:iCs/>
    </w:rPr>
  </w:style>
  <w:style w:type="character" w:customStyle="1" w:styleId="apple-style-span">
    <w:name w:val="apple-style-span"/>
    <w:basedOn w:val="DefaultParagraphFont"/>
    <w:uiPriority w:val="99"/>
    <w:rsid w:val="001F614D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F614D"/>
    <w:rPr>
      <w:rFonts w:cs="Times New Roman"/>
    </w:rPr>
  </w:style>
  <w:style w:type="paragraph" w:customStyle="1" w:styleId="msonormalcxspmiddle">
    <w:name w:val="msonormalcxspmiddle"/>
    <w:basedOn w:val="Normal"/>
    <w:uiPriority w:val="99"/>
    <w:rsid w:val="001F614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37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170</TotalTime>
  <Pages>16</Pages>
  <Words>1828</Words>
  <Characters>10426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Директорская</dc:creator>
  <cp:keywords/>
  <dc:description/>
  <cp:lastModifiedBy>Роза</cp:lastModifiedBy>
  <cp:revision>20</cp:revision>
  <cp:lastPrinted>2012-02-06T08:44:00Z</cp:lastPrinted>
  <dcterms:created xsi:type="dcterms:W3CDTF">2012-01-20T03:25:00Z</dcterms:created>
  <dcterms:modified xsi:type="dcterms:W3CDTF">2012-02-06T09:56:00Z</dcterms:modified>
</cp:coreProperties>
</file>